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C08CFB" w14:textId="77777777" w:rsidR="0001065E" w:rsidRDefault="0001065E">
      <w:pPr>
        <w:pStyle w:val="NoSpacing"/>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14:paraId="3A7CA4EA" w14:textId="77777777">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14:paraId="30ED6EE6" w14:textId="77777777" w:rsidR="0001065E" w:rsidRDefault="003D7467">
            <w:pPr>
              <w:pStyle w:val="NoSpacing"/>
            </w:pPr>
            <w:r>
              <w:drawing>
                <wp:inline distT="0" distB="0" distL="0" distR="0" wp14:anchorId="419933B0" wp14:editId="2D60C8A5">
                  <wp:extent cx="4857750" cy="3238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umb_IMG_0226_1024.jpg"/>
                          <pic:cNvPicPr/>
                        </pic:nvPicPr>
                        <pic:blipFill>
                          <a:blip r:embed="rId9">
                            <a:extLst>
                              <a:ext uri="{28A0092B-C50C-407E-A947-70E740481C1C}">
                                <a14:useLocalDpi xmlns:a14="http://schemas.microsoft.com/office/drawing/2010/main" val="0"/>
                              </a:ext>
                            </a:extLst>
                          </a:blip>
                          <a:stretch>
                            <a:fillRect/>
                          </a:stretch>
                        </pic:blipFill>
                        <pic:spPr>
                          <a:xfrm>
                            <a:off x="0" y="0"/>
                            <a:ext cx="4857750" cy="3238500"/>
                          </a:xfrm>
                          <a:prstGeom prst="rect">
                            <a:avLst/>
                          </a:prstGeom>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14:paraId="1FC42ED2" w14:textId="77777777"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5000" w:type="pct"/>
              <w:tblLayout w:type="fixed"/>
              <w:tblLook w:val="04A0" w:firstRow="1" w:lastRow="0" w:firstColumn="1" w:lastColumn="0" w:noHBand="0" w:noVBand="1"/>
            </w:tblPr>
            <w:tblGrid>
              <w:gridCol w:w="3779"/>
            </w:tblGrid>
            <w:tr w:rsidR="0001065E" w14:paraId="2741C611" w14:textId="77777777">
              <w:tc>
                <w:tcPr>
                  <w:tcW w:w="5000" w:type="pct"/>
                </w:tcPr>
                <w:p w14:paraId="4444E9C8" w14:textId="77777777" w:rsidR="0001065E" w:rsidRDefault="006E703F" w:rsidP="006E703F">
                  <w:pPr>
                    <w:pStyle w:val="Title"/>
                    <w:jc w:val="left"/>
                  </w:pPr>
                  <w:r>
                    <w:t>Troy Athletic Field Meet</w:t>
                  </w:r>
                </w:p>
                <w:sdt>
                  <w:sdtPr>
                    <w:alias w:val="Subtitle"/>
                    <w:tag w:val="Subtitle"/>
                    <w:id w:val="-1656985340"/>
                    <w:showingPlcHdr/>
                    <w:dataBinding w:prefixMappings="xmlns:ns0='http://purl.org/dc/elements/1.1/' xmlns:ns1='http://schemas.openxmlformats.org/package/2006/metadata/core-properties' " w:xpath="/ns1:coreProperties[1]/ns1:contentStatus[1]" w:storeItemID="{6C3C8BC8-F283-45AE-878A-BAB7291924A1}"/>
                    <w:text/>
                  </w:sdtPr>
                  <w:sdtEndPr/>
                  <w:sdtContent>
                    <w:p w14:paraId="22C9800A" w14:textId="77777777" w:rsidR="0001065E" w:rsidRDefault="006E703F">
                      <w:pPr>
                        <w:pStyle w:val="Subtitle"/>
                      </w:pPr>
                      <w:r>
                        <w:t xml:space="preserve">     </w:t>
                      </w:r>
                    </w:p>
                  </w:sdtContent>
                </w:sdt>
              </w:tc>
            </w:tr>
            <w:tr w:rsidR="0001065E" w14:paraId="53208032" w14:textId="77777777">
              <w:trPr>
                <w:trHeight w:val="3312"/>
              </w:trPr>
              <w:tc>
                <w:tcPr>
                  <w:tcW w:w="5000" w:type="pct"/>
                  <w:vAlign w:val="bottom"/>
                </w:tcPr>
                <w:p w14:paraId="21584A20" w14:textId="77777777" w:rsidR="0001065E" w:rsidRDefault="00C83246">
                  <w:pPr>
                    <w:pStyle w:val="Subtitle"/>
                  </w:pPr>
                  <w:sdt>
                    <w:sdtPr>
                      <w:alias w:val="Issue Date"/>
                      <w:tag w:val="Issue Date"/>
                      <w:id w:val="-191461034"/>
                      <w:placeholder>
                        <w:docPart w:val="3D4E1906313A4DE0B4FDDA63D4D6A2EF"/>
                      </w:placeholder>
                      <w:temporary/>
                      <w:showingPlcHdr/>
                    </w:sdtPr>
                    <w:sdtEndPr/>
                    <w:sdtContent>
                      <w:r w:rsidR="00797CD0">
                        <w:t>Issue Date</w:t>
                      </w:r>
                    </w:sdtContent>
                  </w:sdt>
                </w:p>
              </w:tc>
            </w:tr>
          </w:tbl>
          <w:p w14:paraId="20E2DE73" w14:textId="77777777" w:rsidR="0001065E" w:rsidRDefault="0001065E">
            <w:pPr>
              <w:pStyle w:val="Subtitle"/>
            </w:pPr>
          </w:p>
        </w:tc>
      </w:tr>
      <w:tr w:rsidR="0001065E" w14:paraId="4A0723E2" w14:textId="77777777">
        <w:trPr>
          <w:cantSplit/>
          <w:trHeight w:hRule="exact" w:val="72"/>
          <w:jc w:val="center"/>
        </w:trPr>
        <w:tc>
          <w:tcPr>
            <w:tcW w:w="7660" w:type="dxa"/>
            <w:tcBorders>
              <w:top w:val="single" w:sz="4" w:space="0" w:color="FFFFFF" w:themeColor="background1"/>
            </w:tcBorders>
          </w:tcPr>
          <w:p w14:paraId="5ACF7541" w14:textId="77777777" w:rsidR="0001065E" w:rsidRDefault="0001065E">
            <w:pPr>
              <w:pStyle w:val="NoSpacing"/>
            </w:pPr>
          </w:p>
        </w:tc>
        <w:tc>
          <w:tcPr>
            <w:tcW w:w="71" w:type="dxa"/>
          </w:tcPr>
          <w:p w14:paraId="63D22D0E" w14:textId="77777777" w:rsidR="0001065E" w:rsidRDefault="0001065E">
            <w:pPr>
              <w:pStyle w:val="NoSpacing"/>
            </w:pPr>
          </w:p>
        </w:tc>
        <w:tc>
          <w:tcPr>
            <w:tcW w:w="3789" w:type="dxa"/>
            <w:tcBorders>
              <w:top w:val="single" w:sz="4" w:space="0" w:color="FFFFFF" w:themeColor="background1"/>
            </w:tcBorders>
          </w:tcPr>
          <w:p w14:paraId="11176840" w14:textId="77777777" w:rsidR="0001065E" w:rsidRDefault="0001065E">
            <w:pPr>
              <w:pStyle w:val="NoSpacing"/>
            </w:pPr>
          </w:p>
        </w:tc>
      </w:tr>
      <w:tr w:rsidR="0001065E" w14:paraId="7AC4161F" w14:textId="77777777">
        <w:trPr>
          <w:cantSplit/>
          <w:trHeight w:val="360"/>
          <w:jc w:val="center"/>
        </w:trPr>
        <w:tc>
          <w:tcPr>
            <w:tcW w:w="7660" w:type="dxa"/>
            <w:shd w:val="clear" w:color="auto" w:fill="FFA830" w:themeFill="accent2"/>
            <w:tcMar>
              <w:left w:w="0" w:type="dxa"/>
              <w:right w:w="115" w:type="dxa"/>
            </w:tcMar>
            <w:vAlign w:val="center"/>
          </w:tcPr>
          <w:p w14:paraId="0EF87DA1" w14:textId="77777777" w:rsidR="0001065E" w:rsidRDefault="00B713E9">
            <w:pPr>
              <w:pStyle w:val="Heading4"/>
              <w:outlineLvl w:val="3"/>
            </w:pPr>
            <w:r>
              <w:t>sports day</w:t>
            </w:r>
          </w:p>
        </w:tc>
        <w:tc>
          <w:tcPr>
            <w:tcW w:w="71" w:type="dxa"/>
            <w:tcMar>
              <w:left w:w="0" w:type="dxa"/>
              <w:right w:w="0" w:type="dxa"/>
            </w:tcMar>
            <w:vAlign w:val="center"/>
          </w:tcPr>
          <w:p w14:paraId="6DF84BDF" w14:textId="77777777" w:rsidR="0001065E" w:rsidRDefault="0001065E">
            <w:pPr>
              <w:pStyle w:val="NoSpacing"/>
            </w:pPr>
          </w:p>
        </w:tc>
        <w:tc>
          <w:tcPr>
            <w:tcW w:w="3789" w:type="dxa"/>
            <w:shd w:val="clear" w:color="auto" w:fill="404040" w:themeFill="text1" w:themeFillTint="BF"/>
            <w:tcMar>
              <w:left w:w="0" w:type="dxa"/>
              <w:right w:w="115" w:type="dxa"/>
            </w:tcMar>
            <w:vAlign w:val="center"/>
          </w:tcPr>
          <w:p w14:paraId="6983A7AA" w14:textId="77777777" w:rsidR="0001065E" w:rsidRDefault="00797CD0">
            <w:pPr>
              <w:pStyle w:val="Heading4"/>
              <w:outlineLvl w:val="3"/>
            </w:pPr>
            <w:r>
              <w:t>In This Issue</w:t>
            </w:r>
          </w:p>
        </w:tc>
      </w:tr>
    </w:tbl>
    <w:p w14:paraId="4F919CA5" w14:textId="77777777" w:rsidR="0001065E" w:rsidRDefault="00374147">
      <w:pPr>
        <w:sectPr w:rsidR="0001065E">
          <w:headerReference w:type="default" r:id="rId10"/>
          <w:headerReference w:type="first" r:id="rId11"/>
          <w:pgSz w:w="12240" w:h="15840" w:code="1"/>
          <w:pgMar w:top="720" w:right="576" w:bottom="720" w:left="576" w:header="360" w:footer="720" w:gutter="0"/>
          <w:cols w:space="720"/>
          <w:titlePg/>
          <w:docGrid w:linePitch="360"/>
        </w:sectPr>
      </w:pPr>
      <w:r>
        <w:rPr>
          <w:noProof/>
        </w:rPr>
        <w:drawing>
          <wp:anchor distT="0" distB="0" distL="114300" distR="114300" simplePos="0" relativeHeight="251701248" behindDoc="1" locked="0" layoutInCell="1" allowOverlap="1" wp14:anchorId="74FE3662" wp14:editId="1BB6A8A9">
            <wp:simplePos x="0" y="0"/>
            <wp:positionH relativeFrom="column">
              <wp:posOffset>4799965</wp:posOffset>
            </wp:positionH>
            <wp:positionV relativeFrom="paragraph">
              <wp:posOffset>358775</wp:posOffset>
            </wp:positionV>
            <wp:extent cx="1986915" cy="1490345"/>
            <wp:effectExtent l="635" t="0" r="0" b="0"/>
            <wp:wrapTight wrapText="bothSides">
              <wp:wrapPolygon edited="0">
                <wp:start x="7" y="21609"/>
                <wp:lineTo x="21338" y="21609"/>
                <wp:lineTo x="21338" y="350"/>
                <wp:lineTo x="7" y="350"/>
                <wp:lineTo x="7" y="21609"/>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8521C67.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986915" cy="1490345"/>
                    </a:xfrm>
                    <a:prstGeom prst="rect">
                      <a:avLst/>
                    </a:prstGeom>
                  </pic:spPr>
                </pic:pic>
              </a:graphicData>
            </a:graphic>
            <wp14:sizeRelH relativeFrom="margin">
              <wp14:pctWidth>0</wp14:pctWidth>
            </wp14:sizeRelH>
            <wp14:sizeRelV relativeFrom="margin">
              <wp14:pctHeight>0</wp14:pctHeight>
            </wp14:sizeRelV>
          </wp:anchor>
        </w:drawing>
      </w:r>
    </w:p>
    <w:p w14:paraId="203349AC" w14:textId="77777777" w:rsidR="00B713E9" w:rsidRDefault="006E703F" w:rsidP="006E703F">
      <w:r>
        <w:t>“Pain is weakness leaving the body “, the words we live by in a fun and exhausting meet like this. T</w:t>
      </w:r>
      <w:r w:rsidR="008778EB">
        <w:t>roy</w:t>
      </w:r>
      <w:r>
        <w:t xml:space="preserve"> Athletic Field Meet, held at Troy High School, located in Fullerton, California, is one of the </w:t>
      </w:r>
      <w:r w:rsidR="00FC7470">
        <w:t xml:space="preserve">best and major </w:t>
      </w:r>
      <w:r>
        <w:t xml:space="preserve">events </w:t>
      </w:r>
      <w:r w:rsidR="00B713E9">
        <w:t xml:space="preserve">our Ram Battalion looks forward to every year. This is the day units </w:t>
      </w:r>
      <w:r w:rsidR="00D6782A">
        <w:t>can</w:t>
      </w:r>
      <w:r w:rsidR="00B713E9">
        <w:t xml:space="preserve"> prove how hard they worked on practicing and </w:t>
      </w:r>
      <w:r w:rsidR="00D6782A">
        <w:t>how bad they want th</w:t>
      </w:r>
      <w:r w:rsidR="008778EB">
        <w:t>at trophy.</w:t>
      </w:r>
    </w:p>
    <w:p w14:paraId="6A9E1C41" w14:textId="77777777" w:rsidR="00E8572D" w:rsidRDefault="00D6782A" w:rsidP="006E703F">
      <w:r>
        <w:t>Murrieta Mesa’s Ram Battalion puts in a lot of work to accomplish what we want. When we have a goal, we don’t just attain the goal, we go above and beyond to prove we did it the best</w:t>
      </w:r>
      <w:r w:rsidR="008778EB">
        <w:t xml:space="preserve"> and </w:t>
      </w:r>
      <w:r w:rsidR="003D7AC7">
        <w:t>that we are the best</w:t>
      </w:r>
      <w:r>
        <w:t xml:space="preserve">. Practices were held every day throughout the week, </w:t>
      </w:r>
      <w:r w:rsidR="00E8572D">
        <w:t xml:space="preserve">for a month, </w:t>
      </w:r>
      <w:r>
        <w:t>depending on what event the cadets were in</w:t>
      </w:r>
      <w:r w:rsidR="00E8572D">
        <w:t xml:space="preserve">. Our unit put on our game faces to </w:t>
      </w:r>
      <w:r w:rsidR="003D7467">
        <w:t>win the</w:t>
      </w:r>
      <w:r w:rsidR="00E8572D">
        <w:t xml:space="preserve"> trophies</w:t>
      </w:r>
      <w:r>
        <w:t xml:space="preserve"> </w:t>
      </w:r>
      <w:r w:rsidR="00E8572D">
        <w:t xml:space="preserve">we wanted and will give it </w:t>
      </w:r>
      <w:r w:rsidR="003D7467">
        <w:t>our all</w:t>
      </w:r>
      <w:r w:rsidR="00E8572D">
        <w:t xml:space="preserve">. </w:t>
      </w:r>
    </w:p>
    <w:p w14:paraId="4EAEE279" w14:textId="77777777" w:rsidR="003D7467" w:rsidRDefault="004E0948" w:rsidP="006E703F">
      <w:r>
        <w:rPr>
          <w:noProof/>
        </w:rPr>
        <w:drawing>
          <wp:anchor distT="0" distB="0" distL="114300" distR="114300" simplePos="0" relativeHeight="251702272" behindDoc="1" locked="0" layoutInCell="1" allowOverlap="1" wp14:anchorId="61FE5CED" wp14:editId="763FD7A5">
            <wp:simplePos x="0" y="0"/>
            <wp:positionH relativeFrom="column">
              <wp:posOffset>2392680</wp:posOffset>
            </wp:positionH>
            <wp:positionV relativeFrom="paragraph">
              <wp:posOffset>-129223</wp:posOffset>
            </wp:positionV>
            <wp:extent cx="2066925" cy="1550035"/>
            <wp:effectExtent l="0" t="0" r="9525" b="0"/>
            <wp:wrapTight wrapText="bothSides">
              <wp:wrapPolygon edited="0">
                <wp:start x="0" y="0"/>
                <wp:lineTo x="0" y="21237"/>
                <wp:lineTo x="21500" y="21237"/>
                <wp:lineTo x="2150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80B2A0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66925" cy="1550035"/>
                    </a:xfrm>
                    <a:prstGeom prst="rect">
                      <a:avLst/>
                    </a:prstGeom>
                  </pic:spPr>
                </pic:pic>
              </a:graphicData>
            </a:graphic>
            <wp14:sizeRelH relativeFrom="margin">
              <wp14:pctWidth>0</wp14:pctWidth>
            </wp14:sizeRelH>
            <wp14:sizeRelV relativeFrom="margin">
              <wp14:pctHeight>0</wp14:pctHeight>
            </wp14:sizeRelV>
          </wp:anchor>
        </w:drawing>
      </w:r>
      <w:r w:rsidR="003D7467">
        <w:t xml:space="preserve">Troy High School is the best campus to have this kind of event at. Around 32 schools went and participated in the meet, with teams for each event. This event has the biggest selection for awards, which motivates everyone more. After a long day of sunburns, sweat, need for water and food, we all </w:t>
      </w:r>
      <w:bookmarkStart w:id="0" w:name="_GoBack"/>
      <w:bookmarkEnd w:id="0"/>
      <w:r w:rsidR="003D7467">
        <w:t>packed inside the gym and we received our awards:</w:t>
      </w:r>
    </w:p>
    <w:p w14:paraId="26331546" w14:textId="77777777" w:rsidR="003D7467" w:rsidRDefault="003D7467" w:rsidP="003D7467">
      <w:pPr>
        <w:pStyle w:val="ListParagraph"/>
        <w:numPr>
          <w:ilvl w:val="0"/>
          <w:numId w:val="8"/>
        </w:numPr>
      </w:pPr>
      <w:r>
        <w:t>Best Spirit Award</w:t>
      </w:r>
      <w:r w:rsidR="004B0402">
        <w:t xml:space="preserve"> – Ashley Guerrero and Claire Leon</w:t>
      </w:r>
    </w:p>
    <w:p w14:paraId="10C3E5B1" w14:textId="77777777" w:rsidR="003D7467" w:rsidRDefault="003D7467" w:rsidP="003D7467">
      <w:pPr>
        <w:pStyle w:val="ListParagraph"/>
        <w:numPr>
          <w:ilvl w:val="0"/>
          <w:numId w:val="8"/>
        </w:numPr>
      </w:pPr>
      <w:r>
        <w:t>Boat Relay placing 3</w:t>
      </w:r>
      <w:r w:rsidRPr="003D7467">
        <w:rPr>
          <w:vertAlign w:val="superscript"/>
        </w:rPr>
        <w:t>rd</w:t>
      </w:r>
      <w:r>
        <w:rPr>
          <w:vertAlign w:val="superscript"/>
        </w:rPr>
        <w:t xml:space="preserve"> </w:t>
      </w:r>
      <w:r>
        <w:t>-Jonah Sanchez</w:t>
      </w:r>
    </w:p>
    <w:p w14:paraId="464F60D0" w14:textId="77777777" w:rsidR="003D7467" w:rsidRDefault="003D7467" w:rsidP="003D7467">
      <w:pPr>
        <w:pStyle w:val="ListParagraph"/>
        <w:numPr>
          <w:ilvl w:val="0"/>
          <w:numId w:val="8"/>
        </w:numPr>
      </w:pPr>
      <w:r>
        <w:t>Rope Bridging placing 5</w:t>
      </w:r>
      <w:r w:rsidRPr="003D7467">
        <w:rPr>
          <w:vertAlign w:val="superscript"/>
        </w:rPr>
        <w:t>th</w:t>
      </w:r>
      <w:r>
        <w:t xml:space="preserve"> – Caleb </w:t>
      </w:r>
      <w:proofErr w:type="spellStart"/>
      <w:r>
        <w:t>Cassida</w:t>
      </w:r>
      <w:proofErr w:type="spellEnd"/>
    </w:p>
    <w:p w14:paraId="6E41D72A" w14:textId="77777777" w:rsidR="003D7467" w:rsidRDefault="004E0948" w:rsidP="003D7467">
      <w:pPr>
        <w:pStyle w:val="ListParagraph"/>
        <w:numPr>
          <w:ilvl w:val="0"/>
          <w:numId w:val="8"/>
        </w:numPr>
      </w:pPr>
      <w:r>
        <w:rPr>
          <w:noProof/>
        </w:rPr>
        <w:drawing>
          <wp:anchor distT="0" distB="0" distL="114300" distR="114300" simplePos="0" relativeHeight="251703296" behindDoc="1" locked="0" layoutInCell="1" allowOverlap="1" wp14:anchorId="0A40D632" wp14:editId="7465FC60">
            <wp:simplePos x="0" y="0"/>
            <wp:positionH relativeFrom="column">
              <wp:posOffset>-100330</wp:posOffset>
            </wp:positionH>
            <wp:positionV relativeFrom="paragraph">
              <wp:posOffset>380365</wp:posOffset>
            </wp:positionV>
            <wp:extent cx="1861820" cy="1422400"/>
            <wp:effectExtent l="0" t="0" r="5080" b="6350"/>
            <wp:wrapTight wrapText="bothSides">
              <wp:wrapPolygon edited="0">
                <wp:start x="0" y="0"/>
                <wp:lineTo x="0" y="21407"/>
                <wp:lineTo x="21438" y="21407"/>
                <wp:lineTo x="2143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humb_IMG_0160_102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61820" cy="1422400"/>
                    </a:xfrm>
                    <a:prstGeom prst="rect">
                      <a:avLst/>
                    </a:prstGeom>
                  </pic:spPr>
                </pic:pic>
              </a:graphicData>
            </a:graphic>
            <wp14:sizeRelH relativeFrom="margin">
              <wp14:pctWidth>0</wp14:pctWidth>
            </wp14:sizeRelH>
          </wp:anchor>
        </w:drawing>
      </w:r>
      <w:r w:rsidR="004B0402">
        <w:t>Frisbee Golf placing 5</w:t>
      </w:r>
      <w:r w:rsidR="004B0402" w:rsidRPr="004B0402">
        <w:rPr>
          <w:vertAlign w:val="superscript"/>
        </w:rPr>
        <w:t>th</w:t>
      </w:r>
      <w:r w:rsidR="004B0402">
        <w:t xml:space="preserve"> – Daniel </w:t>
      </w:r>
      <w:proofErr w:type="spellStart"/>
      <w:r w:rsidR="004B0402">
        <w:t>Fahmy</w:t>
      </w:r>
      <w:proofErr w:type="spellEnd"/>
    </w:p>
    <w:p w14:paraId="6EE84AA9" w14:textId="77777777" w:rsidR="004B0402" w:rsidRDefault="004B0402" w:rsidP="004B0402">
      <w:pPr>
        <w:ind w:left="360"/>
      </w:pPr>
    </w:p>
    <w:p w14:paraId="60851E84" w14:textId="77777777" w:rsidR="00D6782A" w:rsidRDefault="00D6782A" w:rsidP="006E703F"/>
    <w:p w14:paraId="6DF0A829" w14:textId="77777777" w:rsidR="0001065E" w:rsidRDefault="00797CD0">
      <w:pPr>
        <w:pStyle w:val="Sidebarphoto"/>
      </w:pPr>
      <w:r>
        <mc:AlternateContent>
          <mc:Choice Requires="wps">
            <w:drawing>
              <wp:anchor distT="0" distB="0" distL="114300" distR="114300" simplePos="0" relativeHeight="251657216" behindDoc="0" locked="0" layoutInCell="0" allowOverlap="1" wp14:anchorId="078FE245" wp14:editId="35E81A0E">
                <wp:simplePos x="0" y="0"/>
                <wp:positionH relativeFrom="margin">
                  <wp:posOffset>-3810</wp:posOffset>
                </wp:positionH>
                <wp:positionV relativeFrom="page">
                  <wp:posOffset>4288155</wp:posOffset>
                </wp:positionV>
                <wp:extent cx="4524375" cy="1000125"/>
                <wp:effectExtent l="0" t="0" r="9525" b="9525"/>
                <wp:wrapSquare wrapText="bothSides"/>
                <wp:docPr id="5" name="Text Box 5"/>
                <wp:cNvGraphicFramePr/>
                <a:graphic xmlns:a="http://schemas.openxmlformats.org/drawingml/2006/main">
                  <a:graphicData uri="http://schemas.microsoft.com/office/word/2010/wordprocessingShape">
                    <wps:wsp>
                      <wps:cNvSpPr txBox="1"/>
                      <wps:spPr>
                        <a:xfrm>
                          <a:off x="0" y="0"/>
                          <a:ext cx="4524375" cy="1000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F1FB9B" w14:textId="77777777" w:rsidR="0001065E" w:rsidRDefault="006E703F">
                            <w:pPr>
                              <w:pStyle w:val="Heading1"/>
                            </w:pPr>
                            <w:r>
                              <w:t>Troy Sports Day</w:t>
                            </w:r>
                          </w:p>
                          <w:p w14:paraId="1C4E4F10" w14:textId="77777777" w:rsidR="0001065E" w:rsidRDefault="00797CD0">
                            <w:pPr>
                              <w:pStyle w:val="Name"/>
                            </w:pPr>
                            <w:proofErr w:type="gramStart"/>
                            <w:r>
                              <w:rPr>
                                <w:rStyle w:val="Emphasis"/>
                              </w:rPr>
                              <w:t>by</w:t>
                            </w:r>
                            <w:proofErr w:type="gramEnd"/>
                            <w:r>
                              <w:t xml:space="preserve"> </w:t>
                            </w:r>
                            <w:r w:rsidR="006E703F">
                              <w:t>Amy Guerrero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Text Box 5" o:spid="_x0000_s1026" type="#_x0000_t202" style="position:absolute;left:0;text-align:left;margin-left:-.3pt;margin-top:337.65pt;width:356.25pt;height:78.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" o:allowincell="f" filled="f" stroked="f" strokeweight=".5pt">
                <v:textbox inset="0,0,0,0">
                  <w:txbxContent>
                    <w:p w:rsidR="0001065E" w:rsidRDefault="006E703F">
                      <w:pPr>
                        <w:pStyle w:val="Heading1"/>
                      </w:pPr>
                      <w:r>
                        <w:t>Troy Sports Day</w:t>
                      </w:r>
                    </w:p>
                    <w:p w:rsidR="0001065E" w:rsidRDefault="00797CD0">
                      <w:pPr>
                        <w:pStyle w:val="Name"/>
                      </w:pPr>
                      <w:r>
                        <w:rPr>
                          <w:rStyle w:val="Emphasis"/>
                        </w:rPr>
                        <w:t>by</w:t>
                      </w:r>
                      <w:r>
                        <w:t xml:space="preserve"> </w:t>
                      </w:r>
                      <w:r w:rsidR="006E703F">
                        <w:t>Amy Guerrero</w:t>
                      </w:r>
                    </w:p>
                  </w:txbxContent>
                </v:textbox>
                <w10:wrap type="square" anchorx="margin" anchory="page"/>
              </v:shape>
            </w:pict>
          </mc:Fallback>
        </mc:AlternateContent>
      </w:r>
      <w:r>
        <w:br w:type="column"/>
      </w:r>
    </w:p>
    <w:p w14:paraId="4470108D" w14:textId="77777777" w:rsidR="00374147" w:rsidRDefault="00374147">
      <w:pPr>
        <w:pStyle w:val="SidebarHeading"/>
      </w:pPr>
    </w:p>
    <w:p w14:paraId="1A37BB2E" w14:textId="77777777" w:rsidR="00374147" w:rsidRDefault="00374147">
      <w:pPr>
        <w:pStyle w:val="SidebarHeading"/>
      </w:pPr>
    </w:p>
    <w:p w14:paraId="671491E6" w14:textId="77777777" w:rsidR="00374147" w:rsidRDefault="00374147">
      <w:pPr>
        <w:pStyle w:val="SidebarHeading"/>
      </w:pPr>
    </w:p>
    <w:p w14:paraId="1B2E1B9E" w14:textId="77777777" w:rsidR="00374147" w:rsidRDefault="00374147">
      <w:pPr>
        <w:pStyle w:val="SidebarHeading"/>
      </w:pPr>
    </w:p>
    <w:p w14:paraId="52E647ED" w14:textId="77777777" w:rsidR="00374147" w:rsidRDefault="00374147">
      <w:pPr>
        <w:pStyle w:val="SidebarHeading"/>
      </w:pPr>
    </w:p>
    <w:p w14:paraId="67622C88" w14:textId="77777777" w:rsidR="00374147" w:rsidRDefault="00374147">
      <w:pPr>
        <w:pStyle w:val="SidebarHeading"/>
      </w:pPr>
    </w:p>
    <w:p w14:paraId="3C534AA7" w14:textId="77777777" w:rsidR="00374147" w:rsidRDefault="00374147">
      <w:pPr>
        <w:pStyle w:val="SidebarHeading"/>
      </w:pPr>
    </w:p>
    <w:p w14:paraId="6263BC10" w14:textId="77777777" w:rsidR="0001065E" w:rsidRDefault="004B0402">
      <w:pPr>
        <w:pStyle w:val="SidebarHeading"/>
      </w:pPr>
      <w:r>
        <w:t>Boat Relay</w:t>
      </w:r>
    </w:p>
    <w:p w14:paraId="27329206" w14:textId="77777777" w:rsidR="0001065E" w:rsidRPr="004B0402" w:rsidRDefault="004B0402" w:rsidP="004B0402">
      <w:pPr>
        <w:pStyle w:val="SidebarText"/>
        <w:rPr>
          <w:rStyle w:val="PageNumber"/>
          <w:rFonts w:ascii="Corbel" w:hAnsi="Corbel"/>
          <w:color w:val="262626" w:themeColor="text1" w:themeTint="D9"/>
          <w:sz w:val="18"/>
          <w:szCs w:val="18"/>
        </w:rPr>
      </w:pPr>
      <w:r w:rsidRPr="004B0402">
        <w:rPr>
          <w:rFonts w:ascii="Corbel" w:hAnsi="Corbel"/>
          <w:sz w:val="18"/>
          <w:szCs w:val="18"/>
        </w:rPr>
        <w:t xml:space="preserve">Jonah </w:t>
      </w:r>
      <w:proofErr w:type="gramStart"/>
      <w:r w:rsidRPr="004B0402">
        <w:rPr>
          <w:rFonts w:ascii="Corbel" w:hAnsi="Corbel"/>
          <w:sz w:val="18"/>
          <w:szCs w:val="18"/>
        </w:rPr>
        <w:t>Sanchez(</w:t>
      </w:r>
      <w:proofErr w:type="gramEnd"/>
      <w:r w:rsidRPr="004B0402">
        <w:rPr>
          <w:rFonts w:ascii="Corbel" w:hAnsi="Corbel"/>
          <w:sz w:val="18"/>
          <w:szCs w:val="18"/>
        </w:rPr>
        <w:t xml:space="preserve">captain), Ashley Guerrero, Daniel </w:t>
      </w:r>
      <w:proofErr w:type="spellStart"/>
      <w:r w:rsidRPr="004B0402">
        <w:rPr>
          <w:rFonts w:ascii="Corbel" w:hAnsi="Corbel"/>
          <w:sz w:val="18"/>
          <w:szCs w:val="18"/>
        </w:rPr>
        <w:t>Fahmy</w:t>
      </w:r>
      <w:proofErr w:type="spellEnd"/>
      <w:r w:rsidRPr="004B0402">
        <w:rPr>
          <w:rFonts w:ascii="Corbel" w:hAnsi="Corbel"/>
          <w:sz w:val="18"/>
          <w:szCs w:val="18"/>
        </w:rPr>
        <w:t xml:space="preserve">, Sarah Casas, </w:t>
      </w:r>
      <w:r w:rsidR="004E0948">
        <w:rPr>
          <w:rFonts w:ascii="Corbel" w:hAnsi="Corbel"/>
          <w:sz w:val="18"/>
          <w:szCs w:val="18"/>
        </w:rPr>
        <w:t xml:space="preserve">Walter </w:t>
      </w:r>
      <w:proofErr w:type="spellStart"/>
      <w:r w:rsidR="004E0948">
        <w:rPr>
          <w:rFonts w:ascii="Corbel" w:hAnsi="Corbel"/>
          <w:sz w:val="18"/>
          <w:szCs w:val="18"/>
        </w:rPr>
        <w:t>Taite</w:t>
      </w:r>
      <w:proofErr w:type="spellEnd"/>
      <w:r w:rsidR="004E0948">
        <w:rPr>
          <w:rFonts w:ascii="Corbel" w:hAnsi="Corbel"/>
          <w:sz w:val="18"/>
          <w:szCs w:val="18"/>
        </w:rPr>
        <w:t>.</w:t>
      </w:r>
    </w:p>
    <w:p w14:paraId="5A18AC59" w14:textId="77777777" w:rsidR="0001065E" w:rsidRDefault="0001065E">
      <w:pPr>
        <w:pStyle w:val="Sidebarphoto"/>
      </w:pPr>
    </w:p>
    <w:p w14:paraId="7F98A6B3" w14:textId="77777777" w:rsidR="0001065E" w:rsidRDefault="004B0402" w:rsidP="004B0402">
      <w:pPr>
        <w:pStyle w:val="SidebarHeading"/>
      </w:pPr>
      <w:r>
        <w:t>Rope Bridging</w:t>
      </w:r>
    </w:p>
    <w:p w14:paraId="45AAB972" w14:textId="7BEF1976" w:rsidR="0001065E" w:rsidRDefault="004B0402" w:rsidP="00547B7A">
      <w:pPr>
        <w:pStyle w:val="SidebarHeading"/>
        <w:ind w:left="0"/>
      </w:pPr>
      <w:r>
        <w:rPr>
          <w:rFonts w:asciiTheme="minorHAnsi" w:hAnsiTheme="minorHAnsi"/>
          <w:bCs/>
          <w:noProof/>
          <w:color w:val="262626" w:themeColor="text1" w:themeTint="D9"/>
          <w:sz w:val="18"/>
          <w:szCs w:val="22"/>
        </w:rPr>
        <w:drawing>
          <wp:anchor distT="0" distB="0" distL="114300" distR="114300" simplePos="0" relativeHeight="251700224" behindDoc="1" locked="0" layoutInCell="1" allowOverlap="1" wp14:anchorId="243C4C47" wp14:editId="3846F452">
            <wp:simplePos x="0" y="0"/>
            <wp:positionH relativeFrom="column">
              <wp:align>left</wp:align>
            </wp:positionH>
            <wp:positionV relativeFrom="paragraph">
              <wp:posOffset>436880</wp:posOffset>
            </wp:positionV>
            <wp:extent cx="1295400" cy="1943100"/>
            <wp:effectExtent l="0" t="0" r="0" b="0"/>
            <wp:wrapTight wrapText="bothSides">
              <wp:wrapPolygon edited="0">
                <wp:start x="0" y="0"/>
                <wp:lineTo x="0" y="21388"/>
                <wp:lineTo x="21282" y="21388"/>
                <wp:lineTo x="2128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umb_IMG_0258_102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95400" cy="1943100"/>
                    </a:xfrm>
                    <a:prstGeom prst="rect">
                      <a:avLst/>
                    </a:prstGeom>
                  </pic:spPr>
                </pic:pic>
              </a:graphicData>
            </a:graphic>
            <wp14:sizeRelH relativeFrom="margin">
              <wp14:pctWidth>0</wp14:pctWidth>
            </wp14:sizeRelH>
            <wp14:sizeRelV relativeFrom="margin">
              <wp14:pctHeight>0</wp14:pctHeight>
            </wp14:sizeRelV>
          </wp:anchor>
        </w:drawing>
      </w:r>
      <w:r w:rsidRPr="004B0402">
        <w:rPr>
          <w:rFonts w:ascii="Corbel" w:hAnsi="Corbel"/>
          <w:color w:val="000000" w:themeColor="text1"/>
          <w:sz w:val="18"/>
          <w:szCs w:val="18"/>
        </w:rPr>
        <w:t xml:space="preserve">Caleb </w:t>
      </w:r>
      <w:proofErr w:type="spellStart"/>
      <w:proofErr w:type="gramStart"/>
      <w:r w:rsidRPr="004B0402">
        <w:rPr>
          <w:rFonts w:ascii="Corbel" w:hAnsi="Corbel"/>
          <w:color w:val="000000" w:themeColor="text1"/>
          <w:sz w:val="18"/>
          <w:szCs w:val="18"/>
        </w:rPr>
        <w:t>Cassida</w:t>
      </w:r>
      <w:proofErr w:type="spellEnd"/>
      <w:r>
        <w:rPr>
          <w:rFonts w:ascii="Corbel" w:hAnsi="Corbel"/>
          <w:color w:val="000000" w:themeColor="text1"/>
          <w:sz w:val="18"/>
          <w:szCs w:val="18"/>
        </w:rPr>
        <w:t>(</w:t>
      </w:r>
      <w:proofErr w:type="gramEnd"/>
      <w:r>
        <w:rPr>
          <w:rFonts w:ascii="Corbel" w:hAnsi="Corbel"/>
          <w:color w:val="000000" w:themeColor="text1"/>
          <w:sz w:val="18"/>
          <w:szCs w:val="18"/>
        </w:rPr>
        <w:t>captain)</w:t>
      </w:r>
      <w:r w:rsidRPr="004B0402">
        <w:rPr>
          <w:rFonts w:ascii="Corbel" w:hAnsi="Corbel"/>
          <w:color w:val="000000" w:themeColor="text1"/>
          <w:sz w:val="18"/>
          <w:szCs w:val="18"/>
        </w:rPr>
        <w:t xml:space="preserve">, Savanna Carrera, Ethan Sanchez, Nick Vicencio, Xavier Rose, Walter </w:t>
      </w:r>
      <w:proofErr w:type="spellStart"/>
      <w:r w:rsidRPr="004B0402">
        <w:rPr>
          <w:rFonts w:ascii="Corbel" w:hAnsi="Corbel"/>
          <w:color w:val="000000" w:themeColor="text1"/>
          <w:sz w:val="18"/>
          <w:szCs w:val="18"/>
        </w:rPr>
        <w:t>Taite</w:t>
      </w:r>
      <w:proofErr w:type="spellEnd"/>
    </w:p>
    <w:sectPr w:rsidR="0001065E" w:rsidSect="00547B7A">
      <w:type w:val="continuous"/>
      <w:pgSz w:w="12240" w:h="15840" w:code="1"/>
      <w:pgMar w:top="720" w:right="576" w:bottom="720" w:left="576" w:header="360" w:footer="720" w:gutter="0"/>
      <w:cols w:num="3" w:space="50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A8565D" w14:textId="77777777" w:rsidR="00C83246" w:rsidRDefault="00C83246">
      <w:pPr>
        <w:spacing w:after="0"/>
      </w:pPr>
      <w:r>
        <w:separator/>
      </w:r>
    </w:p>
    <w:p w14:paraId="3205D606" w14:textId="77777777" w:rsidR="00C83246" w:rsidRDefault="00C83246"/>
    <w:p w14:paraId="24F06C6A" w14:textId="77777777" w:rsidR="00C83246" w:rsidRDefault="00C83246"/>
  </w:endnote>
  <w:endnote w:type="continuationSeparator" w:id="0">
    <w:p w14:paraId="498237A4" w14:textId="77777777" w:rsidR="00C83246" w:rsidRDefault="00C83246">
      <w:pPr>
        <w:spacing w:after="0"/>
      </w:pPr>
      <w:r>
        <w:continuationSeparator/>
      </w:r>
    </w:p>
    <w:p w14:paraId="239D783B" w14:textId="77777777" w:rsidR="00C83246" w:rsidRDefault="00C83246"/>
    <w:p w14:paraId="6B1A2741" w14:textId="77777777" w:rsidR="00C83246" w:rsidRDefault="00C832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47AE9A" w14:textId="77777777" w:rsidR="00C83246" w:rsidRDefault="00C83246">
      <w:pPr>
        <w:spacing w:after="0"/>
      </w:pPr>
      <w:r>
        <w:separator/>
      </w:r>
    </w:p>
    <w:p w14:paraId="39022B21" w14:textId="77777777" w:rsidR="00C83246" w:rsidRDefault="00C83246"/>
    <w:p w14:paraId="233D5B05" w14:textId="77777777" w:rsidR="00C83246" w:rsidRDefault="00C83246"/>
  </w:footnote>
  <w:footnote w:type="continuationSeparator" w:id="0">
    <w:p w14:paraId="4D0EAA66" w14:textId="77777777" w:rsidR="00C83246" w:rsidRDefault="00C83246">
      <w:pPr>
        <w:spacing w:after="0"/>
      </w:pPr>
      <w:r>
        <w:continuationSeparator/>
      </w:r>
    </w:p>
    <w:p w14:paraId="46ABD6F5" w14:textId="77777777" w:rsidR="00C83246" w:rsidRDefault="00C83246"/>
    <w:p w14:paraId="49624EEB" w14:textId="77777777" w:rsidR="00C83246" w:rsidRDefault="00C8324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01065E" w14:paraId="78DEC142" w14:textId="77777777">
      <w:trPr>
        <w:jc w:val="center"/>
      </w:trPr>
      <w:tc>
        <w:tcPr>
          <w:tcW w:w="5746" w:type="dxa"/>
          <w:shd w:val="clear" w:color="auto" w:fill="auto"/>
        </w:tcPr>
        <w:p w14:paraId="6B903055" w14:textId="77777777" w:rsidR="0001065E" w:rsidRDefault="00C83246">
          <w:pPr>
            <w:pStyle w:val="Header"/>
          </w:pPr>
          <w:sdt>
            <w:sdtPr>
              <w:alias w:val="Title"/>
              <w:tag w:val="Title"/>
              <w:id w:val="-1322498220"/>
              <w:dataBinding w:prefixMappings="xmlns:ns0='http://purl.org/dc/elements/1.1/' xmlns:ns1='http://schemas.openxmlformats.org/package/2006/metadata/core-properties' " w:xpath="/ns1:coreProperties[1]/ns0:subject[1]" w:storeItemID="{6C3C8BC8-F283-45AE-878A-BAB7291924A1}"/>
              <w:text/>
            </w:sdtPr>
            <w:sdtEndPr/>
            <w:sdtContent>
              <w:r w:rsidR="00797CD0">
                <w:t>Title</w:t>
              </w:r>
            </w:sdtContent>
          </w:sdt>
          <w:r w:rsidR="00797CD0">
            <w:t xml:space="preserve"> </w:t>
          </w:r>
          <w:sdt>
            <w:sdtPr>
              <w:alias w:val="Subtitle"/>
              <w:tag w:val="Subtitle"/>
              <w:id w:val="-1229530222"/>
              <w:showingPlcHdr/>
              <w:dataBinding w:prefixMappings="xmlns:ns0='http://purl.org/dc/elements/1.1/' xmlns:ns1='http://schemas.openxmlformats.org/package/2006/metadata/core-properties' " w:xpath="/ns1:coreProperties[1]/ns1:contentStatus[1]" w:storeItemID="{6C3C8BC8-F283-45AE-878A-BAB7291924A1}"/>
              <w:text/>
            </w:sdtPr>
            <w:sdtEndPr/>
            <w:sdtContent>
              <w:r w:rsidR="006E703F">
                <w:t xml:space="preserve">     </w:t>
              </w:r>
            </w:sdtContent>
          </w:sdt>
          <w:r w:rsidR="00797CD0">
            <w:t xml:space="preserve"> | </w:t>
          </w:r>
          <w:r w:rsidR="00797CD0">
            <w:rPr>
              <w:rStyle w:val="IssueNumberChar"/>
              <w:caps w:val="0"/>
            </w:rPr>
            <w:t>Issue</w:t>
          </w:r>
          <w:r w:rsidR="00797CD0">
            <w:rPr>
              <w:rStyle w:val="IssueNumberChar"/>
            </w:rPr>
            <w:t xml:space="preserve"> </w:t>
          </w:r>
          <w:sdt>
            <w:sdtPr>
              <w:rPr>
                <w:rStyle w:val="IssueNumberChar"/>
              </w:rPr>
              <w:alias w:val="Issue No."/>
              <w:tag w:val="Issue No."/>
              <w:id w:val="1762561611"/>
              <w:showingPlcHdr/>
              <w:dataBinding w:prefixMappings="xmlns:ns0='http://purl.org/dc/elements/1.1/' xmlns:ns1='http://schemas.openxmlformats.org/package/2006/metadata/core-properties' " w:xpath="/ns1:coreProperties[1]/ns1:category[1]" w:storeItemID="{6C3C8BC8-F283-45AE-878A-BAB7291924A1}"/>
              <w:text/>
            </w:sdtPr>
            <w:sdtEndPr>
              <w:rPr>
                <w:rStyle w:val="IssueNumberChar"/>
              </w:rPr>
            </w:sdtEndPr>
            <w:sdtContent>
              <w:r w:rsidR="00797CD0">
                <w:rPr>
                  <w:rStyle w:val="IssueNumberChar"/>
                </w:rPr>
                <w:t>#</w:t>
              </w:r>
            </w:sdtContent>
          </w:sdt>
          <w:r w:rsidR="00797CD0">
            <w:t xml:space="preserve"> </w:t>
          </w:r>
        </w:p>
      </w:tc>
      <w:tc>
        <w:tcPr>
          <w:tcW w:w="5747" w:type="dxa"/>
          <w:shd w:val="clear" w:color="auto" w:fill="auto"/>
        </w:tcPr>
        <w:p w14:paraId="159B10C3" w14:textId="75709AC9" w:rsidR="0001065E" w:rsidRDefault="00797CD0">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47B7A">
            <w:rPr>
              <w:rStyle w:val="PageNumber"/>
              <w:noProof/>
            </w:rPr>
            <w:t>2</w:t>
          </w:r>
          <w:r>
            <w:rPr>
              <w:rStyle w:val="PageNumber"/>
            </w:rPr>
            <w:fldChar w:fldCharType="end"/>
          </w:r>
        </w:p>
      </w:tc>
    </w:tr>
  </w:tbl>
  <w:p w14:paraId="14A8F891" w14:textId="77777777" w:rsidR="0001065E" w:rsidRDefault="00797CD0">
    <w:pPr>
      <w:pStyle w:val="NoSpacing"/>
      <w:ind w:left="-218"/>
    </w:pPr>
    <w:r>
      <mc:AlternateContent>
        <mc:Choice Requires="wps">
          <w:drawing>
            <wp:inline distT="0" distB="0" distL="0" distR="0" wp14:anchorId="2F173D69" wp14:editId="299BBEC3">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093B36D"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anchorlock/>
            </v:rect>
          </w:pict>
        </mc:Fallback>
      </mc:AlternateContent>
    </w:r>
  </w:p>
  <w:p w14:paraId="31548242" w14:textId="77777777" w:rsidR="0001065E" w:rsidRDefault="0001065E">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01065E" w14:paraId="1003C65A" w14:textId="77777777">
      <w:trPr>
        <w:cantSplit/>
      </w:trPr>
      <w:tc>
        <w:tcPr>
          <w:tcW w:w="5746" w:type="dxa"/>
          <w:vAlign w:val="bottom"/>
        </w:tcPr>
        <w:p w14:paraId="6C082A2E" w14:textId="77777777" w:rsidR="0001065E" w:rsidRDefault="00B713E9">
          <w:pPr>
            <w:pStyle w:val="Header"/>
          </w:pPr>
          <w:r>
            <w:t>Troy athletic field meet</w:t>
          </w:r>
        </w:p>
      </w:tc>
      <w:tc>
        <w:tcPr>
          <w:tcW w:w="5746" w:type="dxa"/>
          <w:vAlign w:val="bottom"/>
        </w:tcPr>
        <w:p w14:paraId="104707D2" w14:textId="77777777" w:rsidR="0001065E" w:rsidRDefault="00797CD0" w:rsidP="00B713E9">
          <w:pPr>
            <w:pStyle w:val="IssueNumber"/>
            <w:jc w:val="left"/>
          </w:pPr>
          <w:r>
            <w:t xml:space="preserve"> </w:t>
          </w:r>
        </w:p>
      </w:tc>
    </w:tr>
  </w:tbl>
  <w:p w14:paraId="7BDD33F9" w14:textId="77777777" w:rsidR="0001065E" w:rsidRDefault="0001065E">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C030796"/>
    <w:multiLevelType w:val="hybridMultilevel"/>
    <w:tmpl w:val="79680358"/>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5" w15:restartNumberingAfterBreak="0">
    <w:nsid w:val="528D3F90"/>
    <w:multiLevelType w:val="hybridMultilevel"/>
    <w:tmpl w:val="8AAC7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3"/>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03F"/>
    <w:rsid w:val="0001065E"/>
    <w:rsid w:val="001011C2"/>
    <w:rsid w:val="0027092D"/>
    <w:rsid w:val="00374147"/>
    <w:rsid w:val="003D7467"/>
    <w:rsid w:val="003D7AC7"/>
    <w:rsid w:val="00433E27"/>
    <w:rsid w:val="004B0402"/>
    <w:rsid w:val="004E0948"/>
    <w:rsid w:val="00547B7A"/>
    <w:rsid w:val="005F103C"/>
    <w:rsid w:val="006E703F"/>
    <w:rsid w:val="00707509"/>
    <w:rsid w:val="00713C0F"/>
    <w:rsid w:val="00797CD0"/>
    <w:rsid w:val="008778EB"/>
    <w:rsid w:val="00A079A5"/>
    <w:rsid w:val="00B713E9"/>
    <w:rsid w:val="00C83246"/>
    <w:rsid w:val="00D6782A"/>
    <w:rsid w:val="00DE2BCF"/>
    <w:rsid w:val="00E8572D"/>
    <w:rsid w:val="00EF14B8"/>
    <w:rsid w:val="00FC74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7B744C"/>
  <w15:docId w15:val="{BB9C13A0-A0BD-4EAF-9606-72C9E6ACE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qFormat/>
    <w:rsid w:val="003D74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lyp\AppData\Roaming\Microsoft\Templates\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D4E1906313A4DE0B4FDDA63D4D6A2EF"/>
        <w:category>
          <w:name w:val="General"/>
          <w:gallery w:val="placeholder"/>
        </w:category>
        <w:types>
          <w:type w:val="bbPlcHdr"/>
        </w:types>
        <w:behaviors>
          <w:behavior w:val="content"/>
        </w:behaviors>
        <w:guid w:val="{9D3E9682-6E42-463F-A938-4A93425E6C0E}"/>
      </w:docPartPr>
      <w:docPartBody>
        <w:p w:rsidR="00FD678A" w:rsidRDefault="00547251">
          <w:pPr>
            <w:pStyle w:val="3D4E1906313A4DE0B4FDDA63D4D6A2EF"/>
          </w:pPr>
          <w:r>
            <w:t>Issue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1"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ED7D31"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lvlOverride w:ilvl="0">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7251"/>
    <w:rsid w:val="001966DB"/>
    <w:rsid w:val="00547251"/>
    <w:rsid w:val="00B902D3"/>
    <w:rsid w:val="00E72D0F"/>
    <w:rsid w:val="00EA4A4A"/>
    <w:rsid w:val="00FD67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pPr>
      <w:keepNext/>
      <w:keepLines/>
      <w:spacing w:before="120" w:after="0" w:line="240" w:lineRule="auto"/>
      <w:outlineLvl w:val="1"/>
    </w:pPr>
    <w:rPr>
      <w:rFonts w:asciiTheme="majorHAnsi" w:eastAsiaTheme="majorEastAsia" w:hAnsiTheme="majorHAnsi" w:cstheme="majorBidi"/>
      <w:bCs/>
      <w:color w:val="5B9BD5" w:themeColor="accen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D4E1906313A4DE0B4FDDA63D4D6A2EF">
    <w:name w:val="3D4E1906313A4DE0B4FDDA63D4D6A2EF"/>
  </w:style>
  <w:style w:type="paragraph" w:customStyle="1" w:styleId="6AB8AB4C4AD342F886840E8E5205A803">
    <w:name w:val="6AB8AB4C4AD342F886840E8E5205A803"/>
  </w:style>
  <w:style w:type="character" w:customStyle="1" w:styleId="Heading2Char">
    <w:name w:val="Heading 2 Char"/>
    <w:basedOn w:val="DefaultParagraphFont"/>
    <w:link w:val="Heading2"/>
    <w:rPr>
      <w:rFonts w:asciiTheme="majorHAnsi" w:eastAsiaTheme="majorEastAsia" w:hAnsiTheme="majorHAnsi" w:cstheme="majorBidi"/>
      <w:bCs/>
      <w:color w:val="5B9BD5" w:themeColor="accent1"/>
      <w:sz w:val="24"/>
      <w:szCs w:val="26"/>
    </w:rPr>
  </w:style>
  <w:style w:type="character" w:styleId="Strong">
    <w:name w:val="Strong"/>
    <w:basedOn w:val="DefaultParagraphFont"/>
    <w:unhideWhenUsed/>
    <w:qFormat/>
    <w:rPr>
      <w:b/>
      <w:bCs/>
    </w:rPr>
  </w:style>
  <w:style w:type="paragraph" w:customStyle="1" w:styleId="C4C3956B1229450284630B8E09CAFA7B">
    <w:name w:val="C4C3956B1229450284630B8E09CAFA7B"/>
  </w:style>
  <w:style w:type="paragraph" w:customStyle="1" w:styleId="263B20ECFD1C4D5A84C053E8C23C4115">
    <w:name w:val="263B20ECFD1C4D5A84C053E8C23C4115"/>
  </w:style>
  <w:style w:type="paragraph" w:customStyle="1" w:styleId="77BD2C23CCD8497D9F400F614164F5AC">
    <w:name w:val="77BD2C23CCD8497D9F400F614164F5AC"/>
  </w:style>
  <w:style w:type="character" w:styleId="PageNumber">
    <w:name w:val="page number"/>
    <w:basedOn w:val="DefaultParagraphFont"/>
    <w:uiPriority w:val="99"/>
    <w:qFormat/>
    <w:rPr>
      <w:rFonts w:asciiTheme="minorHAnsi" w:hAnsiTheme="minorHAnsi"/>
      <w:color w:val="5B9BD5" w:themeColor="accent1"/>
      <w:sz w:val="20"/>
    </w:rPr>
  </w:style>
  <w:style w:type="paragraph" w:customStyle="1" w:styleId="4D3E763687754B7A88A0AAF01C5A9F08">
    <w:name w:val="4D3E763687754B7A88A0AAF01C5A9F08"/>
  </w:style>
  <w:style w:type="paragraph" w:customStyle="1" w:styleId="57CBEE22B58347ACB12D61E39FECEF0C">
    <w:name w:val="57CBEE22B58347ACB12D61E39FECEF0C"/>
  </w:style>
  <w:style w:type="paragraph" w:customStyle="1" w:styleId="18FF2F8C3939423A82C653ADF3D147CD">
    <w:name w:val="18FF2F8C3939423A82C653ADF3D147CD"/>
  </w:style>
  <w:style w:type="paragraph" w:customStyle="1" w:styleId="BA418A30DA1349499481D4E5451031A7">
    <w:name w:val="BA418A30DA1349499481D4E5451031A7"/>
  </w:style>
  <w:style w:type="paragraph" w:styleId="ListContinue">
    <w:name w:val="List Continue"/>
    <w:basedOn w:val="Normal"/>
    <w:unhideWhenUsed/>
    <w:pPr>
      <w:spacing w:after="120" w:line="240" w:lineRule="auto"/>
      <w:ind w:left="360"/>
    </w:pPr>
    <w:rPr>
      <w:rFonts w:eastAsiaTheme="minorHAnsi"/>
      <w:color w:val="262626" w:themeColor="text1" w:themeTint="D9"/>
      <w:sz w:val="18"/>
    </w:rPr>
  </w:style>
  <w:style w:type="paragraph" w:styleId="ListBullet2">
    <w:name w:val="List Bullet 2"/>
    <w:basedOn w:val="Normal"/>
    <w:uiPriority w:val="99"/>
    <w:unhideWhenUsed/>
    <w:pPr>
      <w:numPr>
        <w:numId w:val="1"/>
      </w:numPr>
      <w:spacing w:after="60" w:line="240" w:lineRule="auto"/>
    </w:pPr>
    <w:rPr>
      <w:rFonts w:eastAsiaTheme="minorHAnsi"/>
      <w:color w:val="262626" w:themeColor="text1" w:themeTint="D9"/>
      <w:sz w:val="18"/>
    </w:rPr>
  </w:style>
  <w:style w:type="paragraph" w:customStyle="1" w:styleId="EC3DB30A556F4D2297BD5847D0010202">
    <w:name w:val="EC3DB30A556F4D2297BD5847D0010202"/>
  </w:style>
  <w:style w:type="paragraph" w:customStyle="1" w:styleId="3C4C30316AAC4AC497659912B9BF339C">
    <w:name w:val="3C4C30316AAC4AC497659912B9BF339C"/>
  </w:style>
  <w:style w:type="paragraph" w:customStyle="1" w:styleId="A33D98862F00477AA0FAA94B3B6D9B4F">
    <w:name w:val="A33D98862F00477AA0FAA94B3B6D9B4F"/>
  </w:style>
  <w:style w:type="paragraph" w:customStyle="1" w:styleId="40113132B3924995B160B8956754D791">
    <w:name w:val="40113132B3924995B160B8956754D791"/>
  </w:style>
  <w:style w:type="paragraph" w:customStyle="1" w:styleId="0CE03DB0AF164442A602C985D8B84D28">
    <w:name w:val="0CE03DB0AF164442A602C985D8B84D28"/>
  </w:style>
  <w:style w:type="paragraph" w:customStyle="1" w:styleId="4D2ABD09B0B5478EBD8B9D3D2C5BA06E">
    <w:name w:val="4D2ABD09B0B5478EBD8B9D3D2C5BA06E"/>
  </w:style>
  <w:style w:type="paragraph" w:customStyle="1" w:styleId="AC819594789349B086963C2F4C38309A">
    <w:name w:val="AC819594789349B086963C2F4C38309A"/>
  </w:style>
  <w:style w:type="paragraph" w:customStyle="1" w:styleId="60EFE3F16103453188377D67B66E06D7">
    <w:name w:val="60EFE3F16103453188377D67B66E06D7"/>
  </w:style>
  <w:style w:type="paragraph" w:customStyle="1" w:styleId="8AEF5E40F9F34593A9D9714EA615A932">
    <w:name w:val="8AEF5E40F9F34593A9D9714EA615A932"/>
  </w:style>
  <w:style w:type="paragraph" w:customStyle="1" w:styleId="F7DB0B347E244A4A8913031F2835B491">
    <w:name w:val="F7DB0B347E244A4A8913031F2835B491"/>
  </w:style>
  <w:style w:type="paragraph" w:customStyle="1" w:styleId="9CFC27CC99054EFD853242670A233F77">
    <w:name w:val="9CFC27CC99054EFD853242670A233F77"/>
  </w:style>
  <w:style w:type="paragraph" w:customStyle="1" w:styleId="557D1D9D5EA64EE29A5E324B0E1EF275">
    <w:name w:val="557D1D9D5EA64EE29A5E324B0E1EF275"/>
  </w:style>
  <w:style w:type="paragraph" w:customStyle="1" w:styleId="826ECC9747304C50B80438AA3CEEC1A5">
    <w:name w:val="826ECC9747304C50B80438AA3CEEC1A5"/>
  </w:style>
  <w:style w:type="paragraph" w:customStyle="1" w:styleId="CD2FB4E0B2554690A156F4DCA631C464">
    <w:name w:val="CD2FB4E0B2554690A156F4DCA631C464"/>
  </w:style>
  <w:style w:type="paragraph" w:customStyle="1" w:styleId="CA38C491D76A460B9490C0ABD279A1F8">
    <w:name w:val="CA38C491D76A460B9490C0ABD279A1F8"/>
  </w:style>
  <w:style w:type="paragraph" w:customStyle="1" w:styleId="CE9392CF9E8541C4B582E2B8780D2742">
    <w:name w:val="CE9392CF9E8541C4B582E2B8780D2742"/>
  </w:style>
  <w:style w:type="paragraph" w:customStyle="1" w:styleId="9FD2055509BC40A088BDD76C385233D0">
    <w:name w:val="9FD2055509BC40A088BDD76C385233D0"/>
  </w:style>
  <w:style w:type="paragraph" w:customStyle="1" w:styleId="1EC2014EA9414348BE9D878B25552E45">
    <w:name w:val="1EC2014EA9414348BE9D878B25552E45"/>
  </w:style>
  <w:style w:type="paragraph" w:customStyle="1" w:styleId="AF92BAFE91D04F7E8EBB55F7F6249B5B">
    <w:name w:val="AF92BAFE91D04F7E8EBB55F7F6249B5B"/>
  </w:style>
  <w:style w:type="paragraph" w:customStyle="1" w:styleId="8CB38696B8E645E0989C9508A2D4B729">
    <w:name w:val="8CB38696B8E645E0989C9508A2D4B729"/>
  </w:style>
  <w:style w:type="paragraph" w:styleId="ListNumber">
    <w:name w:val="List Number"/>
    <w:basedOn w:val="Normal"/>
    <w:uiPriority w:val="99"/>
    <w:unhideWhenUsed/>
    <w:pPr>
      <w:numPr>
        <w:numId w:val="2"/>
      </w:numPr>
      <w:spacing w:after="180" w:line="240" w:lineRule="auto"/>
      <w:contextualSpacing/>
    </w:pPr>
    <w:rPr>
      <w:rFonts w:eastAsiaTheme="minorHAnsi"/>
      <w:color w:val="262626" w:themeColor="text1" w:themeTint="D9"/>
      <w:sz w:val="18"/>
    </w:rPr>
  </w:style>
  <w:style w:type="paragraph" w:customStyle="1" w:styleId="E758EE86C67E4835888B67665E9A33AD">
    <w:name w:val="E758EE86C67E4835888B67665E9A33AD"/>
  </w:style>
  <w:style w:type="paragraph" w:customStyle="1" w:styleId="648D02A987B048A1B1BDA33007E80BF6">
    <w:name w:val="648D02A987B048A1B1BDA33007E80BF6"/>
  </w:style>
  <w:style w:type="paragraph" w:customStyle="1" w:styleId="A9D2F98B63394A9D829EE6BEB86B325D">
    <w:name w:val="A9D2F98B63394A9D829EE6BEB86B325D"/>
  </w:style>
  <w:style w:type="paragraph" w:customStyle="1" w:styleId="84D38AE1666746D68F5F23A7D2FBDD06">
    <w:name w:val="84D38AE1666746D68F5F23A7D2FBDD06"/>
  </w:style>
  <w:style w:type="paragraph" w:customStyle="1" w:styleId="223F2E117BC641D0993C89E3A9E8FDB7">
    <w:name w:val="223F2E117BC641D0993C89E3A9E8FDB7"/>
  </w:style>
  <w:style w:type="paragraph" w:customStyle="1" w:styleId="48DC7F563E954522A28CEEB4FBFDE2AD">
    <w:name w:val="48DC7F563E954522A28CEEB4FBFDE2AD"/>
  </w:style>
  <w:style w:type="paragraph" w:customStyle="1" w:styleId="6DCAA1A0BA604E46B54330AFEA479C80">
    <w:name w:val="6DCAA1A0BA604E46B54330AFEA479C80"/>
  </w:style>
  <w:style w:type="paragraph" w:customStyle="1" w:styleId="D74105ADF56A4A9380F0653A2291839D">
    <w:name w:val="D74105ADF56A4A9380F0653A2291839D"/>
  </w:style>
  <w:style w:type="character" w:styleId="PlaceholderText">
    <w:name w:val="Placeholder Text"/>
    <w:basedOn w:val="DefaultParagraphFont"/>
    <w:uiPriority w:val="99"/>
    <w:semiHidden/>
    <w:rPr>
      <w:color w:val="808080"/>
    </w:rPr>
  </w:style>
  <w:style w:type="paragraph" w:customStyle="1" w:styleId="1A9D6472135143B9839FF195D5476C60">
    <w:name w:val="1A9D6472135143B9839FF195D5476C60"/>
  </w:style>
  <w:style w:type="paragraph" w:customStyle="1" w:styleId="88D7A5149DED47A0AC0CDDF4067537E5">
    <w:name w:val="88D7A5149DED47A0AC0CDDF4067537E5"/>
  </w:style>
  <w:style w:type="paragraph" w:customStyle="1" w:styleId="EC08F8D001104CA8AEADBB14A2F28D6F">
    <w:name w:val="EC08F8D001104CA8AEADBB14A2F28D6F"/>
  </w:style>
  <w:style w:type="paragraph" w:customStyle="1" w:styleId="0557BFC5F7F5455FA2E650E5C7D89C15">
    <w:name w:val="0557BFC5F7F5455FA2E650E5C7D89C15"/>
  </w:style>
  <w:style w:type="paragraph" w:customStyle="1" w:styleId="D1C505F3AD5D42E28CA1909ED1568A9E">
    <w:name w:val="D1C505F3AD5D42E28CA1909ED1568A9E"/>
  </w:style>
  <w:style w:type="paragraph" w:customStyle="1" w:styleId="18C90438120A4A8C9B4829AAD940F08E">
    <w:name w:val="18C90438120A4A8C9B4829AAD940F08E"/>
  </w:style>
  <w:style w:type="paragraph" w:customStyle="1" w:styleId="99DBEE99D79B46BD8836A1904394E0E4">
    <w:name w:val="99DBEE99D79B46BD8836A1904394E0E4"/>
  </w:style>
  <w:style w:type="paragraph" w:customStyle="1" w:styleId="6CA111C822B645F29EA58AF28F113206">
    <w:name w:val="6CA111C822B645F29EA58AF28F113206"/>
  </w:style>
  <w:style w:type="paragraph" w:customStyle="1" w:styleId="B5B2FFC27D154719A5D0469249CD5F46">
    <w:name w:val="B5B2FFC27D154719A5D0469249CD5F46"/>
  </w:style>
  <w:style w:type="paragraph" w:customStyle="1" w:styleId="B7017BF4AC0E4770A271B454675487DD">
    <w:name w:val="B7017BF4AC0E4770A271B454675487DD"/>
  </w:style>
  <w:style w:type="paragraph" w:customStyle="1" w:styleId="E75B1E6C736540C3A204AF92945CB53B">
    <w:name w:val="E75B1E6C736540C3A204AF92945CB53B"/>
  </w:style>
  <w:style w:type="paragraph" w:customStyle="1" w:styleId="2E613E568E4D4CD5B4D0CB8787329D96">
    <w:name w:val="2E613E568E4D4CD5B4D0CB8787329D96"/>
  </w:style>
  <w:style w:type="paragraph" w:customStyle="1" w:styleId="6C81FA805CE643469B61FE96B5631CFB">
    <w:name w:val="6C81FA805CE643469B61FE96B5631C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79903A93-215C-45A6-B94B-9C122DAEB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9</TotalTime>
  <Pages>1</Pages>
  <Words>238</Words>
  <Characters>1362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Title</dc:subject>
  <dc:creator>julyp</dc:creator>
  <cp:keywords/>
  <cp:lastModifiedBy>Jackson, Michael</cp:lastModifiedBy>
  <cp:revision>5</cp:revision>
  <cp:lastPrinted>2017-12-08T01:15:00Z</cp:lastPrinted>
  <dcterms:created xsi:type="dcterms:W3CDTF">2017-12-12T18:03:00Z</dcterms:created>
  <dcterms:modified xsi:type="dcterms:W3CDTF">2017-12-12T19:34:00Z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